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8D2" w:rsidRDefault="00CF18D2">
      <w:pPr>
        <w:pStyle w:val="ListParagraph"/>
        <w:spacing w:line="360" w:lineRule="auto"/>
        <w:ind w:left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Załącznik nr 1 </w:t>
      </w:r>
    </w:p>
    <w:p w:rsidR="00CF18D2" w:rsidRDefault="00CF18D2">
      <w:pPr>
        <w:pStyle w:val="ListParagraph"/>
        <w:spacing w:line="360" w:lineRule="auto"/>
        <w:ind w:left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do ogłoszenia o konkursie </w:t>
      </w:r>
    </w:p>
    <w:p w:rsidR="00CF18D2" w:rsidRDefault="00CF18D2">
      <w:pPr>
        <w:spacing w:line="360" w:lineRule="auto"/>
        <w:jc w:val="both"/>
        <w:rPr>
          <w:rFonts w:ascii="Calibri" w:hAnsi="Calibri" w:cs="Calibri"/>
        </w:rPr>
      </w:pPr>
    </w:p>
    <w:p w:rsidR="00CF18D2" w:rsidRDefault="00CF18D2">
      <w:pPr>
        <w:pStyle w:val="Heading2"/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Formularz ofertowy</w:t>
      </w:r>
    </w:p>
    <w:p w:rsidR="00CF18D2" w:rsidRDefault="00CF18D2">
      <w:pPr>
        <w:pStyle w:val="Heading3"/>
        <w:numPr>
          <w:ilvl w:val="0"/>
          <w:numId w:val="0"/>
        </w:numPr>
        <w:spacing w:before="0" w:after="0" w:line="360" w:lineRule="auto"/>
        <w:rPr>
          <w:rFonts w:ascii="Calibri" w:hAnsi="Calibri" w:cs="Calibri"/>
          <w:b w:val="0"/>
          <w:bCs w:val="0"/>
          <w:sz w:val="24"/>
          <w:szCs w:val="24"/>
        </w:rPr>
      </w:pPr>
      <w:r>
        <w:rPr>
          <w:rFonts w:ascii="Calibri" w:hAnsi="Calibri" w:cs="Calibri"/>
          <w:b w:val="0"/>
          <w:bCs w:val="0"/>
          <w:sz w:val="24"/>
          <w:szCs w:val="24"/>
        </w:rPr>
        <w:t>dotyczący realizacji  Programu zdrowotnego w zakresie szczepień profilaktycznych przeciwko grypie osób powyżej 65 roku życia zamieszkałych na terenie Gminy</w:t>
      </w:r>
      <w:bookmarkStart w:id="0" w:name="_GoBack"/>
      <w:bookmarkEnd w:id="0"/>
      <w:r>
        <w:rPr>
          <w:rFonts w:ascii="Calibri" w:hAnsi="Calibri" w:cs="Calibri"/>
          <w:b w:val="0"/>
          <w:bCs w:val="0"/>
          <w:sz w:val="24"/>
          <w:szCs w:val="24"/>
        </w:rPr>
        <w:t xml:space="preserve"> Miejskiej Głogów na lata </w:t>
      </w:r>
      <w:r>
        <w:rPr>
          <w:rFonts w:ascii="Calibri" w:hAnsi="Calibri" w:cs="Calibri"/>
          <w:b w:val="0"/>
          <w:bCs w:val="0"/>
          <w:sz w:val="24"/>
          <w:szCs w:val="24"/>
        </w:rPr>
        <w:br/>
        <w:t>2021-2024  </w:t>
      </w:r>
    </w:p>
    <w:p w:rsidR="00CF18D2" w:rsidRDefault="00CF18D2">
      <w:pPr>
        <w:spacing w:line="360" w:lineRule="auto"/>
        <w:jc w:val="left"/>
        <w:rPr>
          <w:rFonts w:ascii="Calibri" w:hAnsi="Calibri" w:cs="Calibri"/>
        </w:rPr>
      </w:pPr>
    </w:p>
    <w:p w:rsidR="00CF18D2" w:rsidRDefault="00CF18D2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Oferent (pełna nazwa):</w:t>
      </w:r>
    </w:p>
    <w:p w:rsidR="00CF18D2" w:rsidRDefault="00CF18D2">
      <w:pPr>
        <w:pStyle w:val="ListParagraph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……………………………………………………………………………………………………………………………..……</w:t>
      </w:r>
    </w:p>
    <w:p w:rsidR="00CF18D2" w:rsidRDefault="00CF18D2">
      <w:pPr>
        <w:pStyle w:val="ListParagraph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</w:t>
      </w:r>
    </w:p>
    <w:p w:rsidR="00CF18D2" w:rsidRDefault="00CF18D2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Adres siedziby (zgodnie z wypisem z właściwego rejestru), kod pocztowy, numer telefonu i faksu, adres e-mail oferenta:</w:t>
      </w:r>
    </w:p>
    <w:p w:rsidR="00CF18D2" w:rsidRDefault="00CF18D2">
      <w:pPr>
        <w:pStyle w:val="ListParagraph"/>
        <w:widowControl w:val="0"/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F18D2" w:rsidRDefault="00CF18D2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Adresy miejsc (gabinetów), w których planuje się realizację programu:</w:t>
      </w:r>
    </w:p>
    <w:p w:rsidR="00CF18D2" w:rsidRDefault="00CF18D2">
      <w:pPr>
        <w:pStyle w:val="ListParagraph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F18D2" w:rsidRDefault="00CF18D2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Nazwisko i imię pełnomocnika składającego ofertę (numer telefonu kontaktowego):</w:t>
      </w:r>
    </w:p>
    <w:p w:rsidR="00CF18D2" w:rsidRDefault="00CF18D2">
      <w:pPr>
        <w:pStyle w:val="ListParagraph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</w:t>
      </w:r>
    </w:p>
    <w:p w:rsidR="00CF18D2" w:rsidRDefault="00CF18D2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Nazwisko i imię osoby (osób) odpowiedzialnej(nych) za realizację programu:</w:t>
      </w:r>
    </w:p>
    <w:p w:rsidR="00CF18D2" w:rsidRDefault="00CF18D2">
      <w:pPr>
        <w:pStyle w:val="ListParagraph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</w:t>
      </w:r>
    </w:p>
    <w:p w:rsidR="00CF18D2" w:rsidRDefault="00CF18D2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Nazwa banku i numer rachunku bankowego:</w:t>
      </w:r>
    </w:p>
    <w:p w:rsidR="00CF18D2" w:rsidRDefault="00CF18D2">
      <w:pPr>
        <w:pStyle w:val="ListParagraph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</w:t>
      </w:r>
    </w:p>
    <w:p w:rsidR="00CF18D2" w:rsidRDefault="00CF18D2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Dokumenty dotyczące statusu prawnego oferenta oraz wpisu do właściwego rejestru zakładów opieki zdrowotnej – wymienić:</w:t>
      </w:r>
    </w:p>
    <w:p w:rsidR="00CF18D2" w:rsidRDefault="00CF18D2">
      <w:pPr>
        <w:pStyle w:val="ListParagraph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F18D2" w:rsidRDefault="00CF18D2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Krótki opis dotychczasowej działalności w zakresie realizacji świadczeń zdrowotnych będących przedmiotem konkursu lub innych programów profilaktycznych:</w:t>
      </w:r>
    </w:p>
    <w:p w:rsidR="00CF18D2" w:rsidRDefault="00CF18D2">
      <w:pPr>
        <w:pStyle w:val="ListParagraph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F18D2" w:rsidRDefault="00CF18D2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Charakterystyka działań, które będą podejmowane, aby zrealizować program:</w:t>
      </w:r>
    </w:p>
    <w:p w:rsidR="00CF18D2" w:rsidRDefault="00CF18D2">
      <w:pPr>
        <w:pStyle w:val="ListParagraph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F18D2" w:rsidRDefault="00CF18D2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Proponowana liczba świadczeń do wykonania przez świadczeniodawcę (liczba osób – adresatów programu, mieszkańców gminy):</w:t>
      </w:r>
    </w:p>
    <w:p w:rsidR="00CF18D2" w:rsidRDefault="00CF18D2">
      <w:pPr>
        <w:pStyle w:val="ListParagraph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F18D2" w:rsidRDefault="00CF18D2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Data rozpoczęcia i zakończenia realizacji programu:</w:t>
      </w:r>
    </w:p>
    <w:p w:rsidR="00CF18D2" w:rsidRDefault="00CF18D2">
      <w:pPr>
        <w:pStyle w:val="ListParagraph"/>
        <w:widowControl w:val="0"/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F18D2" w:rsidRDefault="00CF18D2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Określenie warunków udzielania świadczeń (aparatura i sprzęt medyczny, środki transportu i łączność):</w:t>
      </w:r>
    </w:p>
    <w:p w:rsidR="00CF18D2" w:rsidRDefault="00CF18D2">
      <w:pPr>
        <w:pStyle w:val="ListParagraph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F18D2" w:rsidRDefault="00CF18D2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Zgodność wyposażenia gabinetu lekarskiego i gabinetów szczepień z przepisami obowiązującymi w tym zakresie:</w:t>
      </w:r>
    </w:p>
    <w:p w:rsidR="00CF18D2" w:rsidRDefault="00CF18D2">
      <w:pPr>
        <w:pStyle w:val="ListParagraph"/>
        <w:widowControl w:val="0"/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F18D2" w:rsidRDefault="00CF18D2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Określenie sposobu rejestracji pacjentów (osobiście – adres, godziny; telefonicznie – numer, godziny):</w:t>
      </w:r>
    </w:p>
    <w:p w:rsidR="00CF18D2" w:rsidRDefault="00CF18D2">
      <w:pPr>
        <w:pStyle w:val="ListParagraph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</w:t>
      </w:r>
    </w:p>
    <w:p w:rsidR="00CF18D2" w:rsidRDefault="00CF18D2">
      <w:pPr>
        <w:pStyle w:val="ListParagraph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……………………………………………………………………………………………………………………………………Świadczenia zdrowotne będzie wykonywać personel medyczny posiadający odpowiednie kwalifikacje zawodowe, zgodnie z obowiązującymi w tym zakresie przepisami prawnymi. Tym samym oświadczam, że osoby bezpośrednio zaangażowane w realizację programu są merytorycznie przygotowane oraz posiadają odpowiednie kwalifikacje. Poniżej przedstawiamy imienny wykaz personelu medycznego, który będzie realizował zamówienie.</w:t>
      </w:r>
    </w:p>
    <w:p w:rsidR="00CF18D2" w:rsidRDefault="00CF18D2">
      <w:pPr>
        <w:pStyle w:val="ListParagraph"/>
        <w:widowControl w:val="0"/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2"/>
        <w:gridCol w:w="2268"/>
        <w:gridCol w:w="3261"/>
        <w:gridCol w:w="2517"/>
      </w:tblGrid>
      <w:tr w:rsidR="00CF18D2">
        <w:tc>
          <w:tcPr>
            <w:tcW w:w="522" w:type="dxa"/>
          </w:tcPr>
          <w:p w:rsidR="00CF18D2" w:rsidRDefault="00CF18D2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 xml:space="preserve">Lp. </w:t>
            </w:r>
          </w:p>
        </w:tc>
        <w:tc>
          <w:tcPr>
            <w:tcW w:w="2268" w:type="dxa"/>
          </w:tcPr>
          <w:p w:rsidR="00CF18D2" w:rsidRDefault="00CF18D2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Imię i nazwisko</w:t>
            </w:r>
          </w:p>
        </w:tc>
        <w:tc>
          <w:tcPr>
            <w:tcW w:w="3261" w:type="dxa"/>
          </w:tcPr>
          <w:p w:rsidR="00CF18D2" w:rsidRDefault="00CF18D2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Zawód, stopień specjalizacji</w:t>
            </w:r>
          </w:p>
        </w:tc>
        <w:tc>
          <w:tcPr>
            <w:tcW w:w="2517" w:type="dxa"/>
          </w:tcPr>
          <w:p w:rsidR="00CF18D2" w:rsidRDefault="00CF18D2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Pozostałe informacje</w:t>
            </w:r>
          </w:p>
        </w:tc>
      </w:tr>
      <w:tr w:rsidR="00CF18D2">
        <w:trPr>
          <w:trHeight w:val="961"/>
        </w:trPr>
        <w:tc>
          <w:tcPr>
            <w:tcW w:w="522" w:type="dxa"/>
          </w:tcPr>
          <w:p w:rsidR="00CF18D2" w:rsidRDefault="00CF18D2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2268" w:type="dxa"/>
          </w:tcPr>
          <w:p w:rsidR="00CF18D2" w:rsidRDefault="00CF18D2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  <w:lang w:eastAsia="pl-PL"/>
              </w:rPr>
            </w:pPr>
          </w:p>
          <w:p w:rsidR="00CF18D2" w:rsidRDefault="00CF18D2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  <w:lang w:eastAsia="pl-PL"/>
              </w:rPr>
            </w:pPr>
          </w:p>
          <w:p w:rsidR="00CF18D2" w:rsidRDefault="00CF18D2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  <w:lang w:eastAsia="pl-PL"/>
              </w:rPr>
            </w:pPr>
          </w:p>
          <w:p w:rsidR="00CF18D2" w:rsidRDefault="00CF18D2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  <w:lang w:eastAsia="pl-PL"/>
              </w:rPr>
            </w:pPr>
          </w:p>
          <w:p w:rsidR="00CF18D2" w:rsidRDefault="00CF18D2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3261" w:type="dxa"/>
          </w:tcPr>
          <w:p w:rsidR="00CF18D2" w:rsidRDefault="00CF18D2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  <w:lang w:eastAsia="pl-PL"/>
              </w:rPr>
            </w:pPr>
          </w:p>
          <w:p w:rsidR="00CF18D2" w:rsidRDefault="00CF18D2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  <w:lang w:eastAsia="pl-PL"/>
              </w:rPr>
            </w:pPr>
          </w:p>
          <w:p w:rsidR="00CF18D2" w:rsidRDefault="00CF18D2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2517" w:type="dxa"/>
          </w:tcPr>
          <w:p w:rsidR="00CF18D2" w:rsidRDefault="00CF18D2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  <w:lang w:eastAsia="pl-PL"/>
              </w:rPr>
            </w:pPr>
          </w:p>
        </w:tc>
      </w:tr>
    </w:tbl>
    <w:p w:rsidR="00CF18D2" w:rsidRDefault="00CF18D2">
      <w:pPr>
        <w:pStyle w:val="ListParagraph"/>
        <w:spacing w:line="360" w:lineRule="auto"/>
        <w:jc w:val="both"/>
        <w:rPr>
          <w:rFonts w:ascii="Calibri" w:hAnsi="Calibri" w:cs="Calibri"/>
        </w:rPr>
      </w:pPr>
    </w:p>
    <w:p w:rsidR="00CF18D2" w:rsidRDefault="00CF18D2">
      <w:pPr>
        <w:pStyle w:val="ListParagraph"/>
        <w:spacing w:line="360" w:lineRule="auto"/>
        <w:jc w:val="both"/>
        <w:rPr>
          <w:rFonts w:ascii="Calibri" w:hAnsi="Calibri" w:cs="Calibri"/>
        </w:rPr>
      </w:pPr>
    </w:p>
    <w:p w:rsidR="00CF18D2" w:rsidRDefault="00CF18D2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Kalkulacja kosztów zamówienia.</w:t>
      </w:r>
    </w:p>
    <w:p w:rsidR="00CF18D2" w:rsidRDefault="00CF18D2">
      <w:pPr>
        <w:pStyle w:val="ListParagraph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Proponowana kwota należności za realizację zamówienia wraz z kalkulacja elementów należności i kalkulacją kosztów szczepienia (w pełnych złotych) </w:t>
      </w:r>
    </w:p>
    <w:p w:rsidR="00CF18D2" w:rsidRDefault="00CF18D2">
      <w:pPr>
        <w:pStyle w:val="ListParagraph"/>
        <w:spacing w:line="360" w:lineRule="auto"/>
        <w:jc w:val="both"/>
        <w:rPr>
          <w:rFonts w:ascii="Calibri" w:hAnsi="Calibri" w:cs="Calibri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23"/>
        <w:gridCol w:w="2508"/>
      </w:tblGrid>
      <w:tr w:rsidR="00CF18D2">
        <w:trPr>
          <w:trHeight w:val="555"/>
        </w:trPr>
        <w:tc>
          <w:tcPr>
            <w:tcW w:w="3523" w:type="dxa"/>
          </w:tcPr>
          <w:p w:rsidR="00CF18D2" w:rsidRDefault="00CF18D2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</w:rPr>
            </w:pPr>
          </w:p>
          <w:p w:rsidR="00CF18D2" w:rsidRDefault="00CF18D2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  Wyszczególnienie </w:t>
            </w:r>
          </w:p>
        </w:tc>
        <w:tc>
          <w:tcPr>
            <w:tcW w:w="2508" w:type="dxa"/>
          </w:tcPr>
          <w:p w:rsidR="00CF18D2" w:rsidRDefault="00CF18D2">
            <w:pPr>
              <w:spacing w:line="360" w:lineRule="auto"/>
              <w:jc w:val="left"/>
              <w:rPr>
                <w:rFonts w:ascii="Calibri" w:hAnsi="Calibri" w:cs="Calibri"/>
              </w:rPr>
            </w:pPr>
          </w:p>
          <w:p w:rsidR="00CF18D2" w:rsidRDefault="00CF18D2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Koszt szczepienia jednej osoby</w:t>
            </w:r>
          </w:p>
        </w:tc>
      </w:tr>
      <w:tr w:rsidR="00CF18D2">
        <w:trPr>
          <w:trHeight w:val="1551"/>
        </w:trPr>
        <w:tc>
          <w:tcPr>
            <w:tcW w:w="3523" w:type="dxa"/>
          </w:tcPr>
          <w:p w:rsidR="00CF18D2" w:rsidRDefault="00CF18D2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</w:rPr>
            </w:pPr>
          </w:p>
          <w:p w:rsidR="00CF18D2" w:rsidRDefault="00CF18D2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Realizacja szczepień, w tym: </w:t>
            </w:r>
          </w:p>
          <w:p w:rsidR="00CF18D2" w:rsidRDefault="00CF18D2">
            <w:pPr>
              <w:pStyle w:val="ListParagraph"/>
              <w:numPr>
                <w:ilvl w:val="0"/>
                <w:numId w:val="22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Zakup szczepionki </w:t>
            </w:r>
          </w:p>
        </w:tc>
        <w:tc>
          <w:tcPr>
            <w:tcW w:w="2508" w:type="dxa"/>
          </w:tcPr>
          <w:p w:rsidR="00CF18D2" w:rsidRDefault="00CF18D2">
            <w:pPr>
              <w:spacing w:line="360" w:lineRule="auto"/>
              <w:jc w:val="left"/>
              <w:rPr>
                <w:rFonts w:ascii="Calibri" w:hAnsi="Calibri" w:cs="Calibri"/>
              </w:rPr>
            </w:pPr>
          </w:p>
          <w:p w:rsidR="00CF18D2" w:rsidRDefault="00CF18D2">
            <w:pPr>
              <w:spacing w:line="360" w:lineRule="auto"/>
              <w:jc w:val="left"/>
              <w:rPr>
                <w:rFonts w:ascii="Calibri" w:hAnsi="Calibri" w:cs="Calibri"/>
              </w:rPr>
            </w:pPr>
          </w:p>
          <w:p w:rsidR="00CF18D2" w:rsidRDefault="00CF18D2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</w:rPr>
            </w:pPr>
          </w:p>
        </w:tc>
      </w:tr>
      <w:tr w:rsidR="00CF18D2">
        <w:trPr>
          <w:trHeight w:val="1515"/>
        </w:trPr>
        <w:tc>
          <w:tcPr>
            <w:tcW w:w="3523" w:type="dxa"/>
          </w:tcPr>
          <w:p w:rsidR="00CF18D2" w:rsidRDefault="00CF18D2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</w:rPr>
            </w:pPr>
          </w:p>
          <w:p w:rsidR="00CF18D2" w:rsidRDefault="00CF18D2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Kwalifikacyjne badanie lekarskie</w:t>
            </w:r>
          </w:p>
          <w:p w:rsidR="00CF18D2" w:rsidRDefault="00CF18D2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-------------------------------------------------------</w:t>
            </w:r>
          </w:p>
          <w:p w:rsidR="00CF18D2" w:rsidRDefault="00CF18D2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Podanie szczepionki i zakup niezbędnych materiałów</w:t>
            </w:r>
          </w:p>
          <w:p w:rsidR="00CF18D2" w:rsidRDefault="00CF18D2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--------------------------------------------------------</w:t>
            </w:r>
          </w:p>
          <w:p w:rsidR="00CF18D2" w:rsidRDefault="00CF18D2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Utylizacja zużytego sprzętu medycznego i materiałów </w:t>
            </w:r>
          </w:p>
        </w:tc>
        <w:tc>
          <w:tcPr>
            <w:tcW w:w="2508" w:type="dxa"/>
          </w:tcPr>
          <w:p w:rsidR="00CF18D2" w:rsidRDefault="00CF18D2">
            <w:pPr>
              <w:spacing w:line="360" w:lineRule="auto"/>
              <w:jc w:val="left"/>
              <w:rPr>
                <w:rFonts w:ascii="Calibri" w:hAnsi="Calibri" w:cs="Calibri"/>
              </w:rPr>
            </w:pPr>
          </w:p>
          <w:p w:rsidR="00CF18D2" w:rsidRDefault="00CF18D2">
            <w:pPr>
              <w:spacing w:line="360" w:lineRule="auto"/>
              <w:jc w:val="left"/>
              <w:rPr>
                <w:rFonts w:ascii="Calibri" w:hAnsi="Calibri" w:cs="Calibri"/>
              </w:rPr>
            </w:pPr>
          </w:p>
          <w:p w:rsidR="00CF18D2" w:rsidRDefault="00CF18D2">
            <w:pPr>
              <w:spacing w:line="36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-------------------------------------------</w:t>
            </w:r>
          </w:p>
          <w:p w:rsidR="00CF18D2" w:rsidRDefault="00CF18D2">
            <w:pPr>
              <w:spacing w:line="360" w:lineRule="auto"/>
              <w:jc w:val="left"/>
              <w:rPr>
                <w:rFonts w:ascii="Calibri" w:hAnsi="Calibri" w:cs="Calibri"/>
              </w:rPr>
            </w:pPr>
          </w:p>
          <w:p w:rsidR="00CF18D2" w:rsidRDefault="00CF18D2">
            <w:pPr>
              <w:spacing w:line="360" w:lineRule="auto"/>
              <w:jc w:val="left"/>
              <w:rPr>
                <w:rFonts w:ascii="Calibri" w:hAnsi="Calibri" w:cs="Calibri"/>
              </w:rPr>
            </w:pPr>
          </w:p>
          <w:p w:rsidR="00CF18D2" w:rsidRDefault="00CF18D2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----------------------------------------</w:t>
            </w:r>
          </w:p>
        </w:tc>
      </w:tr>
      <w:tr w:rsidR="00CF18D2">
        <w:trPr>
          <w:trHeight w:val="645"/>
        </w:trPr>
        <w:tc>
          <w:tcPr>
            <w:tcW w:w="3523" w:type="dxa"/>
          </w:tcPr>
          <w:p w:rsidR="00CF18D2" w:rsidRDefault="00CF18D2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</w:rPr>
            </w:pPr>
          </w:p>
          <w:p w:rsidR="00CF18D2" w:rsidRDefault="00CF18D2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Inne koszty realizacji zamówienia </w:t>
            </w:r>
          </w:p>
          <w:p w:rsidR="00CF18D2" w:rsidRDefault="00CF18D2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(np. opracowanie broszury informacyjnej, plakaty, itp.)</w:t>
            </w:r>
          </w:p>
          <w:p w:rsidR="00CF18D2" w:rsidRDefault="00CF18D2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08" w:type="dxa"/>
          </w:tcPr>
          <w:p w:rsidR="00CF18D2" w:rsidRDefault="00CF18D2">
            <w:pPr>
              <w:spacing w:line="360" w:lineRule="auto"/>
              <w:jc w:val="left"/>
              <w:rPr>
                <w:rFonts w:ascii="Calibri" w:hAnsi="Calibri" w:cs="Calibri"/>
              </w:rPr>
            </w:pPr>
          </w:p>
        </w:tc>
      </w:tr>
      <w:tr w:rsidR="00CF18D2">
        <w:trPr>
          <w:trHeight w:val="457"/>
        </w:trPr>
        <w:tc>
          <w:tcPr>
            <w:tcW w:w="3523" w:type="dxa"/>
          </w:tcPr>
          <w:p w:rsidR="00CF18D2" w:rsidRDefault="00CF18D2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RAZEM</w:t>
            </w:r>
          </w:p>
        </w:tc>
        <w:tc>
          <w:tcPr>
            <w:tcW w:w="2508" w:type="dxa"/>
          </w:tcPr>
          <w:p w:rsidR="00CF18D2" w:rsidRDefault="00CF18D2">
            <w:pPr>
              <w:spacing w:line="360" w:lineRule="auto"/>
              <w:jc w:val="left"/>
              <w:rPr>
                <w:rFonts w:ascii="Calibri" w:hAnsi="Calibri" w:cs="Calibri"/>
              </w:rPr>
            </w:pPr>
          </w:p>
        </w:tc>
      </w:tr>
    </w:tbl>
    <w:p w:rsidR="00CF18D2" w:rsidRDefault="00CF18D2">
      <w:pPr>
        <w:pStyle w:val="ListParagraph"/>
        <w:spacing w:line="360" w:lineRule="auto"/>
        <w:ind w:left="0"/>
        <w:jc w:val="both"/>
        <w:rPr>
          <w:rFonts w:ascii="Calibri" w:hAnsi="Calibri" w:cs="Calibri"/>
        </w:rPr>
      </w:pPr>
    </w:p>
    <w:p w:rsidR="00CF18D2" w:rsidRDefault="00CF18D2">
      <w:pPr>
        <w:pStyle w:val="ListParagraph"/>
        <w:spacing w:line="360" w:lineRule="auto"/>
        <w:ind w:left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Uwaga!</w:t>
      </w:r>
    </w:p>
    <w:p w:rsidR="00CF18D2" w:rsidRDefault="00CF18D2">
      <w:pPr>
        <w:pStyle w:val="ListParagraph"/>
        <w:spacing w:line="360" w:lineRule="auto"/>
        <w:ind w:left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Jednocześnie oferent oświadcza, że:</w:t>
      </w:r>
    </w:p>
    <w:p w:rsidR="00CF18D2" w:rsidRDefault="00CF18D2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Zobowiązuję się (w przypadku wyboru mojej oferty) do zawarcia umowy ubezpieczenia od odpowiedzialności cywilnej za szkody wyrządzone w związku</w:t>
      </w:r>
      <w:r>
        <w:rPr>
          <w:rFonts w:ascii="Calibri" w:hAnsi="Calibri" w:cs="Calibri"/>
        </w:rPr>
        <w:br/>
        <w:t>z udzielaniem świadczeń zdrowotnych, na okres ich udzielania.</w:t>
      </w:r>
    </w:p>
    <w:p w:rsidR="00CF18D2" w:rsidRDefault="00CF18D2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Jestem/nie jestem płatnikiem podatku VAT (*niepotrzebne skreślić).</w:t>
      </w:r>
    </w:p>
    <w:p w:rsidR="00CF18D2" w:rsidRDefault="00CF18D2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Wszystkie podane w ofercie informacje są zgodne z aktualnym stanem prawnym</w:t>
      </w:r>
      <w:r>
        <w:rPr>
          <w:rFonts w:ascii="Calibri" w:hAnsi="Calibri" w:cs="Calibri"/>
        </w:rPr>
        <w:br/>
        <w:t>i faktycznym.</w:t>
      </w:r>
    </w:p>
    <w:p w:rsidR="00CF18D2" w:rsidRDefault="00CF18D2">
      <w:pPr>
        <w:pStyle w:val="ListParagraph"/>
        <w:spacing w:line="360" w:lineRule="auto"/>
        <w:jc w:val="left"/>
        <w:rPr>
          <w:rFonts w:ascii="Calibri" w:hAnsi="Calibri" w:cs="Calibri"/>
        </w:rPr>
      </w:pPr>
    </w:p>
    <w:p w:rsidR="00CF18D2" w:rsidRDefault="00CF18D2">
      <w:pPr>
        <w:pStyle w:val="ListParagraph"/>
        <w:spacing w:line="360" w:lineRule="auto"/>
        <w:jc w:val="left"/>
        <w:rPr>
          <w:rFonts w:ascii="Calibri" w:hAnsi="Calibri" w:cs="Calibri"/>
        </w:rPr>
      </w:pPr>
    </w:p>
    <w:p w:rsidR="00CF18D2" w:rsidRDefault="00CF18D2">
      <w:pPr>
        <w:pStyle w:val="ListParagraph"/>
        <w:spacing w:line="360" w:lineRule="auto"/>
        <w:ind w:left="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Podpisy i pieczęcie osób uprawnionych do reprezentacji oferenta</w:t>
      </w:r>
    </w:p>
    <w:p w:rsidR="00CF18D2" w:rsidRDefault="00CF18D2">
      <w:pPr>
        <w:pStyle w:val="ListParagraph"/>
        <w:spacing w:line="360" w:lineRule="auto"/>
        <w:ind w:left="0"/>
        <w:jc w:val="left"/>
        <w:rPr>
          <w:rFonts w:ascii="Calibri" w:hAnsi="Calibri" w:cs="Calibri"/>
        </w:rPr>
      </w:pPr>
    </w:p>
    <w:p w:rsidR="00CF18D2" w:rsidRDefault="00CF18D2">
      <w:pPr>
        <w:pStyle w:val="ListParagraph"/>
        <w:spacing w:line="360" w:lineRule="auto"/>
        <w:ind w:left="0"/>
        <w:jc w:val="left"/>
        <w:rPr>
          <w:rFonts w:ascii="Calibri" w:hAnsi="Calibri" w:cs="Calibri"/>
        </w:rPr>
      </w:pPr>
      <w:r>
        <w:rPr>
          <w:rFonts w:ascii="Calibri" w:hAnsi="Calibri" w:cs="Calibri"/>
          <w:u w:val="single"/>
        </w:rPr>
        <w:t>Wymagane załączniki do oferty potwierdzone za zgodność z oryginałem</w:t>
      </w:r>
      <w:r>
        <w:rPr>
          <w:rFonts w:ascii="Calibri" w:hAnsi="Calibri" w:cs="Calibri"/>
        </w:rPr>
        <w:t xml:space="preserve"> :</w:t>
      </w:r>
    </w:p>
    <w:p w:rsidR="00CF18D2" w:rsidRDefault="00CF18D2">
      <w:pPr>
        <w:pStyle w:val="ListParagraph"/>
        <w:widowControl w:val="0"/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</w:rPr>
      </w:pPr>
    </w:p>
    <w:p w:rsidR="00CF18D2" w:rsidRDefault="00CF18D2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Oświadczenie oferenta o zapoznaniu się z treścią ogłoszenia, warunkach konkursu,</w:t>
      </w:r>
      <w:r>
        <w:rPr>
          <w:rFonts w:ascii="Calibri" w:hAnsi="Calibri" w:cs="Calibri"/>
        </w:rPr>
        <w:br/>
        <w:t>zobowiązanie się (w przypadku wyboru jego oferty) do zawarcia umowy ubezpieczenia od odpowiedzialności cywilnej za szkody wyrządzone</w:t>
      </w:r>
      <w:r>
        <w:rPr>
          <w:rFonts w:ascii="Calibri" w:hAnsi="Calibri" w:cs="Calibri"/>
        </w:rPr>
        <w:br/>
        <w:t>w związku z udzielaniem świadczeń zdrowotnych, na okres trwania umowy</w:t>
      </w:r>
    </w:p>
    <w:p w:rsidR="00CF18D2" w:rsidRDefault="00CF18D2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Kserokopia dokumentu dotyczącego statusu prawnego oferenta</w:t>
      </w:r>
    </w:p>
    <w:p w:rsidR="00CF18D2" w:rsidRDefault="00CF18D2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Kserokopia wpisu do właściwego rejestru/ewidencji zakładów opieki zdrowotnej.</w:t>
      </w:r>
    </w:p>
    <w:p w:rsidR="00CF18D2" w:rsidRDefault="00CF18D2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Zaświadczenie o numerze NIP.</w:t>
      </w:r>
    </w:p>
    <w:p w:rsidR="00CF18D2" w:rsidRDefault="00CF18D2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Zaświadczenie o numerze REGON.</w:t>
      </w:r>
    </w:p>
    <w:p w:rsidR="00CF18D2" w:rsidRDefault="00CF18D2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Inne informacje, które oferent chce przedstawić np. informacje prasowe, dotychczasowe osiągnięcia, rekomendacje – według uznania oferenta.</w:t>
      </w:r>
    </w:p>
    <w:p w:rsidR="00CF18D2" w:rsidRDefault="00CF18D2">
      <w:pPr>
        <w:pStyle w:val="ListParagraph"/>
        <w:spacing w:line="360" w:lineRule="auto"/>
        <w:ind w:left="0"/>
        <w:jc w:val="left"/>
        <w:rPr>
          <w:rFonts w:ascii="Calibri" w:hAnsi="Calibri" w:cs="Calibri"/>
        </w:rPr>
      </w:pPr>
    </w:p>
    <w:p w:rsidR="00CF18D2" w:rsidRDefault="00CF18D2">
      <w:pPr>
        <w:autoSpaceDE w:val="0"/>
        <w:autoSpaceDN w:val="0"/>
        <w:adjustRightInd w:val="0"/>
        <w:spacing w:line="360" w:lineRule="auto"/>
        <w:ind w:left="5664" w:firstLine="708"/>
        <w:jc w:val="lef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Załącznik nr 2  </w:t>
      </w:r>
    </w:p>
    <w:p w:rsidR="00CF18D2" w:rsidRDefault="00CF18D2">
      <w:pPr>
        <w:autoSpaceDE w:val="0"/>
        <w:autoSpaceDN w:val="0"/>
        <w:adjustRightInd w:val="0"/>
        <w:spacing w:line="360" w:lineRule="auto"/>
        <w:ind w:left="5664"/>
        <w:jc w:val="lef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do ogłoszenia o konkursie</w:t>
      </w:r>
    </w:p>
    <w:p w:rsidR="00CF18D2" w:rsidRDefault="00CF18D2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color w:val="000000"/>
        </w:rPr>
      </w:pPr>
    </w:p>
    <w:p w:rsidR="00CF18D2" w:rsidRDefault="00CF18D2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Oświadczenia</w:t>
      </w:r>
    </w:p>
    <w:p w:rsidR="00CF18D2" w:rsidRDefault="00CF18D2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b/>
          <w:bCs/>
          <w:color w:val="000000"/>
        </w:rPr>
      </w:pPr>
    </w:p>
    <w:p w:rsidR="00CF18D2" w:rsidRDefault="00CF18D2">
      <w:pPr>
        <w:autoSpaceDE w:val="0"/>
        <w:autoSpaceDN w:val="0"/>
        <w:adjustRightInd w:val="0"/>
        <w:spacing w:line="360" w:lineRule="auto"/>
        <w:jc w:val="left"/>
        <w:rPr>
          <w:rStyle w:val="Strong"/>
          <w:rFonts w:ascii="Calibri" w:hAnsi="Calibri" w:cs="Calibri"/>
          <w:b w:val="0"/>
          <w:bCs w:val="0"/>
          <w:color w:val="000000"/>
        </w:rPr>
      </w:pPr>
      <w:r>
        <w:rPr>
          <w:rFonts w:ascii="Calibri" w:hAnsi="Calibri" w:cs="Calibri"/>
          <w:color w:val="000000"/>
        </w:rPr>
        <w:t>określone w art. 15 ust. 6 ustawy z dnia 11 września 2015 r.  o zdrowiu   publicznym (t. j. Dz. U. z 2021 poz. 183 ze zm.</w:t>
      </w:r>
      <w:r>
        <w:rPr>
          <w:rFonts w:ascii="Calibri" w:hAnsi="Calibri" w:cs="Calibri"/>
        </w:rPr>
        <w:t>)</w:t>
      </w:r>
    </w:p>
    <w:p w:rsidR="00CF18D2" w:rsidRDefault="00CF18D2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1. </w:t>
      </w:r>
      <w:r>
        <w:rPr>
          <w:rFonts w:ascii="Calibri" w:hAnsi="Calibri" w:cs="Calibri"/>
          <w:color w:val="000000"/>
        </w:rPr>
        <w:t>Oświadczam, że w stosunku do podmiotu składającego ofertę nie stwierdzono niezgodnego z przeznaczeniem wykorzystania środków publicznych.</w:t>
      </w:r>
    </w:p>
    <w:p w:rsidR="00CF18D2" w:rsidRDefault="00CF18D2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444444"/>
        </w:rPr>
        <w:t xml:space="preserve">2. </w:t>
      </w:r>
      <w:r>
        <w:rPr>
          <w:rFonts w:ascii="Calibri" w:hAnsi="Calibri" w:cs="Calibri"/>
          <w:color w:val="000000"/>
        </w:rPr>
        <w:t>Oświadczam, że podmiot składający ofertę nie był karany z zakazem pełnienia funkcji związanych z dysponowaniem środkami publicznymi oraz nie był karany za umyślne przestępstwo lub umyślne przestępstwo skarbowe.</w:t>
      </w:r>
    </w:p>
    <w:p w:rsidR="00CF18D2" w:rsidRDefault="00CF18D2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444444"/>
        </w:rPr>
        <w:t xml:space="preserve">3. </w:t>
      </w:r>
      <w:r>
        <w:rPr>
          <w:rFonts w:ascii="Calibri" w:hAnsi="Calibri" w:cs="Calibri"/>
          <w:color w:val="000000"/>
        </w:rPr>
        <w:t>Oświadczam, że podmiot składający ofertę jest jedynym posiadaczem rachunku, na który zostaną przekazane środki, i zobowiązuje się go utrzymywać do chwili zaakceptowania rozliczenia tych środków pod względem finansowym i rzeczowym.</w:t>
      </w:r>
    </w:p>
    <w:p w:rsidR="00CF18D2" w:rsidRDefault="00CF18D2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444444"/>
        </w:rPr>
        <w:t xml:space="preserve">4. </w:t>
      </w:r>
      <w:r>
        <w:rPr>
          <w:rFonts w:ascii="Calibri" w:hAnsi="Calibri" w:cs="Calibri"/>
          <w:color w:val="000000"/>
        </w:rPr>
        <w:t xml:space="preserve">Oświadczam, że podmiot składający ofertę wykorzysta środki publiczne na realizację zadania zgodnie z ofertą i </w:t>
      </w:r>
      <w:r>
        <w:rPr>
          <w:rFonts w:ascii="Calibri" w:hAnsi="Calibri" w:cs="Calibri"/>
          <w:b/>
          <w:bCs/>
          <w:color w:val="000000"/>
        </w:rPr>
        <w:t>że w tym zakresie zadanie nie będzie finansowane z innych źródeł</w:t>
      </w:r>
      <w:r>
        <w:rPr>
          <w:rFonts w:ascii="Calibri" w:hAnsi="Calibri" w:cs="Calibri"/>
          <w:color w:val="000000"/>
        </w:rPr>
        <w:t>.</w:t>
      </w:r>
    </w:p>
    <w:p w:rsidR="00CF18D2" w:rsidRDefault="00CF18D2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color w:val="000000"/>
        </w:rPr>
      </w:pPr>
    </w:p>
    <w:p w:rsidR="00CF18D2" w:rsidRDefault="00CF18D2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Jestem świadomy odpowiedzialności karnej za złożenie fałszywego oświadczenia.</w:t>
      </w:r>
    </w:p>
    <w:p w:rsidR="00CF18D2" w:rsidRDefault="00CF18D2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b/>
          <w:bCs/>
          <w:color w:val="000000"/>
        </w:rPr>
      </w:pPr>
    </w:p>
    <w:p w:rsidR="00CF18D2" w:rsidRDefault="00CF18D2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b/>
          <w:bCs/>
          <w:color w:val="000000"/>
        </w:rPr>
      </w:pPr>
    </w:p>
    <w:p w:rsidR="00CF18D2" w:rsidRDefault="00CF18D2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b/>
          <w:bCs/>
          <w:color w:val="000000"/>
        </w:rPr>
      </w:pPr>
    </w:p>
    <w:p w:rsidR="00CF18D2" w:rsidRDefault="00CF18D2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b/>
          <w:bCs/>
          <w:color w:val="000000"/>
        </w:rPr>
      </w:pPr>
    </w:p>
    <w:p w:rsidR="00CF18D2" w:rsidRDefault="00CF18D2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………………………………………………………………………………………………………………………………………..</w:t>
      </w:r>
    </w:p>
    <w:p w:rsidR="00CF18D2" w:rsidRDefault="00CF18D2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(data i podpis osoby/ osób uprawnionych do składania oświadczeń w imieniu oferenta</w:t>
      </w:r>
    </w:p>
    <w:sectPr w:rsidR="00CF18D2" w:rsidSect="00CF1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B15C8"/>
    <w:multiLevelType w:val="hybridMultilevel"/>
    <w:tmpl w:val="C5167610"/>
    <w:lvl w:ilvl="0" w:tplc="832467E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">
    <w:nsid w:val="201160A0"/>
    <w:multiLevelType w:val="hybridMultilevel"/>
    <w:tmpl w:val="0FAEE408"/>
    <w:lvl w:ilvl="0" w:tplc="D1F67F1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2">
    <w:nsid w:val="23761DCF"/>
    <w:multiLevelType w:val="hybridMultilevel"/>
    <w:tmpl w:val="4BDE07BE"/>
    <w:lvl w:ilvl="0" w:tplc="1972A592">
      <w:start w:val="1"/>
      <w:numFmt w:val="decimal"/>
      <w:lvlText w:val="%1)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30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02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74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6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8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906" w:hanging="180"/>
      </w:pPr>
      <w:rPr>
        <w:rFonts w:ascii="Times New Roman" w:hAnsi="Times New Roman" w:cs="Times New Roman"/>
      </w:rPr>
    </w:lvl>
  </w:abstractNum>
  <w:abstractNum w:abstractNumId="3">
    <w:nsid w:val="23D97053"/>
    <w:multiLevelType w:val="hybridMultilevel"/>
    <w:tmpl w:val="6C5A39BE"/>
    <w:lvl w:ilvl="0" w:tplc="9304A410">
      <w:start w:val="1"/>
      <w:numFmt w:val="lowerLetter"/>
      <w:lvlText w:val="%1)"/>
      <w:lvlJc w:val="left"/>
      <w:pPr>
        <w:ind w:left="1506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222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94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66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38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10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82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54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266" w:hanging="180"/>
      </w:pPr>
      <w:rPr>
        <w:rFonts w:ascii="Times New Roman" w:hAnsi="Times New Roman" w:cs="Times New Roman"/>
      </w:rPr>
    </w:lvl>
  </w:abstractNum>
  <w:abstractNum w:abstractNumId="4">
    <w:nsid w:val="291A7A6A"/>
    <w:multiLevelType w:val="hybridMultilevel"/>
    <w:tmpl w:val="45648632"/>
    <w:lvl w:ilvl="0" w:tplc="FFCE3F5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5">
    <w:nsid w:val="298758AF"/>
    <w:multiLevelType w:val="multilevel"/>
    <w:tmpl w:val="54F4A84A"/>
    <w:lvl w:ilvl="0">
      <w:start w:val="1"/>
      <w:numFmt w:val="upperRoman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cs="Book Antiqua" w:hint="default"/>
        <w:b/>
        <w:bCs/>
        <w:i w:val="0"/>
        <w:iCs w:val="0"/>
        <w:sz w:val="32"/>
        <w:szCs w:val="32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Book Antiqua" w:hAnsi="Book Antiqua" w:cs="Book Antiqua" w:hint="default"/>
        <w:b/>
        <w:bCs/>
        <w:i w:val="0"/>
        <w:iCs w:val="0"/>
        <w:sz w:val="28"/>
        <w:szCs w:val="28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440"/>
        </w:tabs>
        <w:ind w:left="1224" w:hanging="504"/>
      </w:pPr>
      <w:rPr>
        <w:rFonts w:ascii="Book Antiqua" w:hAnsi="Book Antiqua" w:cs="Book Antiqua" w:hint="default"/>
        <w:b/>
        <w:bCs/>
        <w:i w:val="0"/>
        <w:i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Book Antiqua" w:hAnsi="Book Antiqua" w:cs="Book Antiqua" w:hint="default"/>
        <w:b/>
        <w:bCs/>
        <w:i/>
        <w:i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6">
    <w:nsid w:val="2B581D40"/>
    <w:multiLevelType w:val="hybridMultilevel"/>
    <w:tmpl w:val="835CE42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">
    <w:nsid w:val="2B9F23EA"/>
    <w:multiLevelType w:val="hybridMultilevel"/>
    <w:tmpl w:val="071C18AA"/>
    <w:lvl w:ilvl="0" w:tplc="750E1A4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3B39442F"/>
    <w:multiLevelType w:val="hybridMultilevel"/>
    <w:tmpl w:val="B2B2EAD6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9">
    <w:nsid w:val="3CF36663"/>
    <w:multiLevelType w:val="hybridMultilevel"/>
    <w:tmpl w:val="7DC46436"/>
    <w:lvl w:ilvl="0" w:tplc="25D820A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0">
    <w:nsid w:val="40524936"/>
    <w:multiLevelType w:val="hybridMultilevel"/>
    <w:tmpl w:val="987C549C"/>
    <w:lvl w:ilvl="0" w:tplc="F272AF7C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11">
    <w:nsid w:val="416D3B92"/>
    <w:multiLevelType w:val="hybridMultilevel"/>
    <w:tmpl w:val="A1AE414A"/>
    <w:lvl w:ilvl="0" w:tplc="A8264D4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2">
    <w:nsid w:val="43C81CC6"/>
    <w:multiLevelType w:val="hybridMultilevel"/>
    <w:tmpl w:val="E33042B8"/>
    <w:lvl w:ilvl="0" w:tplc="6AB61EB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13">
    <w:nsid w:val="4A531BDE"/>
    <w:multiLevelType w:val="hybridMultilevel"/>
    <w:tmpl w:val="B2B2EAD6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4">
    <w:nsid w:val="4D667C9C"/>
    <w:multiLevelType w:val="hybridMultilevel"/>
    <w:tmpl w:val="59F8F16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5">
    <w:nsid w:val="557F24DA"/>
    <w:multiLevelType w:val="hybridMultilevel"/>
    <w:tmpl w:val="E3B06B28"/>
    <w:lvl w:ilvl="0" w:tplc="19ECF9E2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6">
    <w:nsid w:val="58EE6532"/>
    <w:multiLevelType w:val="hybridMultilevel"/>
    <w:tmpl w:val="3822EC6A"/>
    <w:lvl w:ilvl="0" w:tplc="CF407E7E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17">
    <w:nsid w:val="59667473"/>
    <w:multiLevelType w:val="hybridMultilevel"/>
    <w:tmpl w:val="6AE0ADB8"/>
    <w:lvl w:ilvl="0" w:tplc="2EE20C4E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18">
    <w:nsid w:val="5F063E15"/>
    <w:multiLevelType w:val="hybridMultilevel"/>
    <w:tmpl w:val="A992FB64"/>
    <w:lvl w:ilvl="0" w:tplc="E37A8130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35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07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79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51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23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95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67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390" w:hanging="180"/>
      </w:pPr>
      <w:rPr>
        <w:rFonts w:ascii="Times New Roman" w:hAnsi="Times New Roman" w:cs="Times New Roman"/>
      </w:rPr>
    </w:lvl>
  </w:abstractNum>
  <w:abstractNum w:abstractNumId="19">
    <w:nsid w:val="63EB7479"/>
    <w:multiLevelType w:val="hybridMultilevel"/>
    <w:tmpl w:val="B14E9798"/>
    <w:lvl w:ilvl="0" w:tplc="651671DE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20">
    <w:nsid w:val="703F7FA1"/>
    <w:multiLevelType w:val="hybridMultilevel"/>
    <w:tmpl w:val="2B8AD142"/>
    <w:lvl w:ilvl="0" w:tplc="3E084352">
      <w:start w:val="1"/>
      <w:numFmt w:val="decimal"/>
      <w:lvlText w:val="%1)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30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02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74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6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8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906" w:hanging="180"/>
      </w:pPr>
      <w:rPr>
        <w:rFonts w:ascii="Times New Roman" w:hAnsi="Times New Roman" w:cs="Times New Roman"/>
      </w:rPr>
    </w:lvl>
  </w:abstractNum>
  <w:abstractNum w:abstractNumId="21">
    <w:nsid w:val="75383922"/>
    <w:multiLevelType w:val="hybridMultilevel"/>
    <w:tmpl w:val="7D22E8E6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2">
    <w:nsid w:val="77747CB8"/>
    <w:multiLevelType w:val="hybridMultilevel"/>
    <w:tmpl w:val="D4AC73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3">
    <w:nsid w:val="78A52A78"/>
    <w:multiLevelType w:val="hybridMultilevel"/>
    <w:tmpl w:val="776A9EB6"/>
    <w:lvl w:ilvl="0" w:tplc="CE786F34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78A80691"/>
    <w:multiLevelType w:val="hybridMultilevel"/>
    <w:tmpl w:val="8F8086A6"/>
    <w:lvl w:ilvl="0" w:tplc="3DCAD0E6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9"/>
  </w:num>
  <w:num w:numId="2">
    <w:abstractNumId w:val="19"/>
  </w:num>
  <w:num w:numId="3">
    <w:abstractNumId w:val="1"/>
  </w:num>
  <w:num w:numId="4">
    <w:abstractNumId w:val="12"/>
  </w:num>
  <w:num w:numId="5">
    <w:abstractNumId w:val="20"/>
  </w:num>
  <w:num w:numId="6">
    <w:abstractNumId w:val="10"/>
  </w:num>
  <w:num w:numId="7">
    <w:abstractNumId w:val="16"/>
  </w:num>
  <w:num w:numId="8">
    <w:abstractNumId w:val="2"/>
  </w:num>
  <w:num w:numId="9">
    <w:abstractNumId w:val="3"/>
  </w:num>
  <w:num w:numId="10">
    <w:abstractNumId w:val="17"/>
  </w:num>
  <w:num w:numId="11">
    <w:abstractNumId w:val="4"/>
  </w:num>
  <w:num w:numId="12">
    <w:abstractNumId w:val="5"/>
  </w:num>
  <w:num w:numId="13">
    <w:abstractNumId w:val="14"/>
  </w:num>
  <w:num w:numId="14">
    <w:abstractNumId w:val="11"/>
  </w:num>
  <w:num w:numId="15">
    <w:abstractNumId w:val="0"/>
  </w:num>
  <w:num w:numId="16">
    <w:abstractNumId w:val="15"/>
  </w:num>
  <w:num w:numId="17">
    <w:abstractNumId w:val="21"/>
  </w:num>
  <w:num w:numId="18">
    <w:abstractNumId w:val="6"/>
  </w:num>
  <w:num w:numId="19">
    <w:abstractNumId w:val="22"/>
  </w:num>
  <w:num w:numId="20">
    <w:abstractNumId w:val="23"/>
  </w:num>
  <w:num w:numId="21">
    <w:abstractNumId w:val="7"/>
  </w:num>
  <w:num w:numId="22">
    <w:abstractNumId w:val="8"/>
  </w:num>
  <w:num w:numId="23">
    <w:abstractNumId w:val="24"/>
  </w:num>
  <w:num w:numId="24">
    <w:abstractNumId w:val="13"/>
  </w:num>
  <w:num w:numId="25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18D2"/>
    <w:rsid w:val="00CF18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center"/>
    </w:pPr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numPr>
        <w:numId w:val="12"/>
      </w:numPr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  <w:lang w:eastAsia="pl-PL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outlineLvl w:val="1"/>
    </w:pPr>
    <w:rPr>
      <w:b/>
      <w:bCs/>
      <w:sz w:val="20"/>
      <w:szCs w:val="20"/>
      <w:lang w:eastAsia="pl-PL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numPr>
        <w:ilvl w:val="2"/>
        <w:numId w:val="12"/>
      </w:numPr>
      <w:spacing w:before="240" w:after="60"/>
      <w:jc w:val="left"/>
      <w:outlineLvl w:val="2"/>
    </w:pPr>
    <w:rPr>
      <w:rFonts w:ascii="Arial" w:hAnsi="Arial" w:cs="Arial"/>
      <w:b/>
      <w:bCs/>
      <w:sz w:val="26"/>
      <w:szCs w:val="26"/>
      <w:lang w:eastAsia="pl-PL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Arial" w:hAnsi="Arial" w:cs="Arial"/>
      <w:b/>
      <w:bCs/>
      <w:kern w:val="32"/>
      <w:sz w:val="32"/>
      <w:szCs w:val="32"/>
      <w:lang w:eastAsia="pl-PL"/>
    </w:rPr>
  </w:style>
  <w:style w:type="character" w:customStyle="1" w:styleId="Heading2Char">
    <w:name w:val="Heading 2 Char"/>
    <w:basedOn w:val="DefaultParagraphFont"/>
    <w:link w:val="Heading2"/>
    <w:uiPriority w:val="99"/>
    <w:rPr>
      <w:rFonts w:eastAsia="Times New Roman"/>
      <w:b/>
      <w:bCs/>
      <w:sz w:val="24"/>
      <w:szCs w:val="24"/>
      <w:lang w:eastAsia="pl-PL"/>
    </w:rPr>
  </w:style>
  <w:style w:type="character" w:customStyle="1" w:styleId="Heading3Char">
    <w:name w:val="Heading 3 Char"/>
    <w:basedOn w:val="DefaultParagraphFont"/>
    <w:link w:val="Heading3"/>
    <w:uiPriority w:val="99"/>
    <w:rPr>
      <w:rFonts w:ascii="Arial" w:hAnsi="Arial" w:cs="Arial"/>
      <w:b/>
      <w:bCs/>
      <w:sz w:val="26"/>
      <w:szCs w:val="26"/>
      <w:lang w:eastAsia="pl-PL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  <w:jc w:val="left"/>
    </w:pPr>
    <w:rPr>
      <w:rFonts w:cs="Times New Roman"/>
      <w:lang w:eastAsia="pl-PL"/>
    </w:rPr>
  </w:style>
  <w:style w:type="character" w:styleId="Strong">
    <w:name w:val="Strong"/>
    <w:basedOn w:val="DefaultParagraphFont"/>
    <w:uiPriority w:val="99"/>
    <w:qFormat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5</Pages>
  <Words>939</Words>
  <Characters>5354</Characters>
  <Application>Microsoft Office Outlook</Application>
  <DocSecurity>0</DocSecurity>
  <Lines>0</Lines>
  <Paragraphs>0</Paragraphs>
  <ScaleCrop>false</ScaleCrop>
  <Company>Your Company Name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marcinpa</cp:lastModifiedBy>
  <cp:revision>2</cp:revision>
  <cp:lastPrinted>2017-07-27T07:13:00Z</cp:lastPrinted>
  <dcterms:created xsi:type="dcterms:W3CDTF">2021-06-24T08:03:00Z</dcterms:created>
  <dcterms:modified xsi:type="dcterms:W3CDTF">2021-06-24T08:03:00Z</dcterms:modified>
</cp:coreProperties>
</file>